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40" w:type="dxa"/>
        <w:tblLook w:val="00A0"/>
      </w:tblPr>
      <w:tblGrid>
        <w:gridCol w:w="5424"/>
        <w:gridCol w:w="5016"/>
      </w:tblGrid>
      <w:tr w:rsidR="00191480" w:rsidRPr="00217F56" w:rsidTr="00211B4C">
        <w:trPr>
          <w:trHeight w:val="2150"/>
        </w:trPr>
        <w:tc>
          <w:tcPr>
            <w:tcW w:w="10440" w:type="dxa"/>
            <w:gridSpan w:val="2"/>
          </w:tcPr>
          <w:p w:rsidR="00191480" w:rsidRPr="00217F56" w:rsidRDefault="00191480" w:rsidP="00412E3B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191480" w:rsidRDefault="00191480" w:rsidP="00C531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191480" w:rsidRDefault="00191480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VJ-CL04</w:t>
            </w:r>
          </w:p>
          <w:p w:rsidR="00191480" w:rsidRPr="00217F56" w:rsidRDefault="00191480" w:rsidP="00BB054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191480" w:rsidRPr="00C53121" w:rsidRDefault="00191480" w:rsidP="00AE5D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,,Extinderea şi reabilitarea r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eţelelor de alimentare cu apă 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si de canalizare în municipiul Petrosani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”</w:t>
            </w:r>
          </w:p>
        </w:tc>
      </w:tr>
      <w:tr w:rsidR="00191480" w:rsidRPr="00217F56" w:rsidTr="00211B4C">
        <w:trPr>
          <w:trHeight w:val="3975"/>
        </w:trPr>
        <w:tc>
          <w:tcPr>
            <w:tcW w:w="5424" w:type="dxa"/>
          </w:tcPr>
          <w:p w:rsidR="00191480" w:rsidRPr="00F01086" w:rsidRDefault="00191480" w:rsidP="0092220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1086">
              <w:rPr>
                <w:rFonts w:ascii="Times New Roman" w:hAnsi="Times New Roman"/>
                <w:sz w:val="24"/>
                <w:szCs w:val="24"/>
              </w:rPr>
              <w:t xml:space="preserve"> CANALIZARE PETROSANI – STR. </w:t>
            </w:r>
            <w:r>
              <w:rPr>
                <w:rFonts w:ascii="Times New Roman" w:hAnsi="Times New Roman"/>
                <w:sz w:val="24"/>
                <w:szCs w:val="24"/>
              </w:rPr>
              <w:t>MANDRA</w:t>
            </w:r>
          </w:p>
          <w:p w:rsidR="00191480" w:rsidRPr="00F01086" w:rsidRDefault="00191480" w:rsidP="00F010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E1B4A"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68.75pt">
                  <v:imagedata r:id="rId5" o:title=""/>
                </v:shape>
              </w:pict>
            </w:r>
          </w:p>
        </w:tc>
        <w:tc>
          <w:tcPr>
            <w:tcW w:w="5016" w:type="dxa"/>
          </w:tcPr>
          <w:p w:rsidR="00191480" w:rsidRPr="00F01086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086">
              <w:rPr>
                <w:rFonts w:ascii="Times New Roman" w:hAnsi="Times New Roman"/>
                <w:sz w:val="24"/>
                <w:szCs w:val="24"/>
              </w:rPr>
              <w:t xml:space="preserve">CANALIZARE PETROSANI – STR. </w:t>
            </w:r>
            <w:r>
              <w:rPr>
                <w:rFonts w:ascii="Times New Roman" w:hAnsi="Times New Roman"/>
                <w:sz w:val="24"/>
                <w:szCs w:val="24"/>
              </w:rPr>
              <w:t>DIGULUI</w:t>
            </w:r>
          </w:p>
          <w:p w:rsidR="00191480" w:rsidRPr="00F01086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1B4A">
              <w:rPr>
                <w:rFonts w:ascii="Arial" w:hAnsi="Arial" w:cs="Arial"/>
              </w:rPr>
              <w:pict>
                <v:shape id="_x0000_i1026" type="#_x0000_t75" style="width:225pt;height:168.75pt">
                  <v:imagedata r:id="rId6" o:title=""/>
                </v:shape>
              </w:pict>
            </w:r>
          </w:p>
        </w:tc>
      </w:tr>
      <w:tr w:rsidR="00191480" w:rsidRPr="00217F56" w:rsidTr="00211B4C">
        <w:trPr>
          <w:trHeight w:val="3707"/>
        </w:trPr>
        <w:tc>
          <w:tcPr>
            <w:tcW w:w="5424" w:type="dxa"/>
          </w:tcPr>
          <w:p w:rsidR="00191480" w:rsidRPr="00922207" w:rsidRDefault="00191480" w:rsidP="0092220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2207">
              <w:rPr>
                <w:rFonts w:ascii="Times New Roman" w:hAnsi="Times New Roman"/>
                <w:sz w:val="24"/>
                <w:szCs w:val="24"/>
              </w:rPr>
              <w:t xml:space="preserve">       CANALIZARE PETROSANI – STR</w:t>
            </w:r>
            <w:r>
              <w:rPr>
                <w:rFonts w:ascii="Times New Roman" w:hAnsi="Times New Roman"/>
                <w:sz w:val="24"/>
                <w:szCs w:val="24"/>
              </w:rPr>
              <w:t>.BUCEGI</w:t>
            </w:r>
          </w:p>
          <w:p w:rsidR="00191480" w:rsidRPr="00922207" w:rsidRDefault="00191480" w:rsidP="00F010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3BD8">
              <w:rPr>
                <w:rFonts w:ascii="Arial" w:hAnsi="Arial" w:cs="Arial"/>
              </w:rPr>
              <w:pict>
                <v:shape id="_x0000_i1027" type="#_x0000_t75" style="width:225pt;height:168.75pt">
                  <v:imagedata r:id="rId7" o:title=""/>
                </v:shape>
              </w:pict>
            </w:r>
          </w:p>
        </w:tc>
        <w:tc>
          <w:tcPr>
            <w:tcW w:w="5016" w:type="dxa"/>
          </w:tcPr>
          <w:p w:rsidR="00191480" w:rsidRPr="00922207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CANALIZARE PETROSANI – STR. CARJEI</w:t>
            </w:r>
          </w:p>
          <w:p w:rsidR="00191480" w:rsidRPr="00922207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BD8">
              <w:rPr>
                <w:rFonts w:ascii="Arial" w:hAnsi="Arial" w:cs="Arial"/>
              </w:rPr>
              <w:pict>
                <v:shape id="_x0000_i1028" type="#_x0000_t75" style="width:225pt;height:168.75pt">
                  <v:imagedata r:id="rId8" o:title=""/>
                </v:shape>
              </w:pict>
            </w:r>
          </w:p>
        </w:tc>
      </w:tr>
      <w:tr w:rsidR="00191480" w:rsidRPr="00217F56" w:rsidTr="00211B4C">
        <w:trPr>
          <w:trHeight w:val="3638"/>
        </w:trPr>
        <w:tc>
          <w:tcPr>
            <w:tcW w:w="5424" w:type="dxa"/>
          </w:tcPr>
          <w:p w:rsidR="00191480" w:rsidRDefault="00191480" w:rsidP="0092220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91480" w:rsidRPr="00922207" w:rsidRDefault="00191480" w:rsidP="002324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2207">
              <w:rPr>
                <w:rFonts w:ascii="Times New Roman" w:hAnsi="Times New Roman"/>
                <w:sz w:val="24"/>
                <w:szCs w:val="24"/>
              </w:rPr>
              <w:t>PETROSANI – ORGANIZARE SANTIER</w:t>
            </w:r>
          </w:p>
          <w:p w:rsidR="00191480" w:rsidRPr="00922207" w:rsidRDefault="00191480" w:rsidP="0092220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B0883">
              <w:rPr>
                <w:rFonts w:ascii="Arial" w:hAnsi="Arial" w:cs="Arial"/>
              </w:rPr>
              <w:pict>
                <v:shape id="_x0000_i1029" type="#_x0000_t75" style="width:225pt;height:168.75pt">
                  <v:imagedata r:id="rId9" o:title=""/>
                </v:shape>
              </w:pict>
            </w:r>
          </w:p>
        </w:tc>
        <w:tc>
          <w:tcPr>
            <w:tcW w:w="5016" w:type="dxa"/>
          </w:tcPr>
          <w:p w:rsidR="00191480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1480" w:rsidRPr="00922207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207">
              <w:rPr>
                <w:rFonts w:ascii="Times New Roman" w:hAnsi="Times New Roman"/>
                <w:sz w:val="24"/>
                <w:szCs w:val="24"/>
              </w:rPr>
              <w:t>PETROSANI – ORGANIZARE SANTIER</w:t>
            </w:r>
          </w:p>
          <w:p w:rsidR="00191480" w:rsidRPr="00922207" w:rsidRDefault="00191480" w:rsidP="00F01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1B4A">
              <w:rPr>
                <w:rFonts w:ascii="Arial" w:hAnsi="Arial" w:cs="Arial"/>
              </w:rPr>
              <w:pict>
                <v:shape id="_x0000_i1030" type="#_x0000_t75" style="width:225pt;height:168.75pt">
                  <v:imagedata r:id="rId10" o:title=""/>
                </v:shape>
              </w:pict>
            </w:r>
          </w:p>
        </w:tc>
      </w:tr>
    </w:tbl>
    <w:p w:rsidR="00191480" w:rsidRPr="00350AFE" w:rsidRDefault="00191480" w:rsidP="00C53121">
      <w:pPr>
        <w:rPr>
          <w:rFonts w:ascii="Times New Roman" w:hAnsi="Times New Roman"/>
          <w:sz w:val="24"/>
          <w:szCs w:val="24"/>
        </w:rPr>
      </w:pPr>
    </w:p>
    <w:sectPr w:rsidR="00191480" w:rsidRPr="00350AFE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50259"/>
    <w:rsid w:val="00054116"/>
    <w:rsid w:val="000655C4"/>
    <w:rsid w:val="000965E3"/>
    <w:rsid w:val="000D15A3"/>
    <w:rsid w:val="000E4815"/>
    <w:rsid w:val="000F4100"/>
    <w:rsid w:val="001057E0"/>
    <w:rsid w:val="00113177"/>
    <w:rsid w:val="00140148"/>
    <w:rsid w:val="00156BD5"/>
    <w:rsid w:val="001633E6"/>
    <w:rsid w:val="00170A0B"/>
    <w:rsid w:val="00176A73"/>
    <w:rsid w:val="00191480"/>
    <w:rsid w:val="001946A4"/>
    <w:rsid w:val="00197F8C"/>
    <w:rsid w:val="001B0883"/>
    <w:rsid w:val="00204972"/>
    <w:rsid w:val="00211B4C"/>
    <w:rsid w:val="00217F56"/>
    <w:rsid w:val="00232444"/>
    <w:rsid w:val="00234A89"/>
    <w:rsid w:val="00237771"/>
    <w:rsid w:val="00251D4D"/>
    <w:rsid w:val="002A215A"/>
    <w:rsid w:val="002D7F2A"/>
    <w:rsid w:val="00343014"/>
    <w:rsid w:val="00350AFE"/>
    <w:rsid w:val="003744A6"/>
    <w:rsid w:val="00377F40"/>
    <w:rsid w:val="0039590B"/>
    <w:rsid w:val="003A0036"/>
    <w:rsid w:val="003A7B80"/>
    <w:rsid w:val="003D3D17"/>
    <w:rsid w:val="003E03A8"/>
    <w:rsid w:val="003E25A7"/>
    <w:rsid w:val="003E75EC"/>
    <w:rsid w:val="00404D1A"/>
    <w:rsid w:val="00412E3B"/>
    <w:rsid w:val="00414360"/>
    <w:rsid w:val="00441EB4"/>
    <w:rsid w:val="0046342B"/>
    <w:rsid w:val="00486F7E"/>
    <w:rsid w:val="004B15C7"/>
    <w:rsid w:val="004B43BA"/>
    <w:rsid w:val="00511052"/>
    <w:rsid w:val="0056216B"/>
    <w:rsid w:val="005653FC"/>
    <w:rsid w:val="0057585D"/>
    <w:rsid w:val="005800D6"/>
    <w:rsid w:val="005B29E3"/>
    <w:rsid w:val="005F7367"/>
    <w:rsid w:val="0060154C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7E1B4A"/>
    <w:rsid w:val="00801375"/>
    <w:rsid w:val="00891125"/>
    <w:rsid w:val="00895EDF"/>
    <w:rsid w:val="008B7A04"/>
    <w:rsid w:val="008C2BE6"/>
    <w:rsid w:val="008C6CC7"/>
    <w:rsid w:val="008E6A72"/>
    <w:rsid w:val="008F1309"/>
    <w:rsid w:val="00922207"/>
    <w:rsid w:val="00937C6D"/>
    <w:rsid w:val="00952A4D"/>
    <w:rsid w:val="00975A61"/>
    <w:rsid w:val="00980797"/>
    <w:rsid w:val="00983471"/>
    <w:rsid w:val="009A7D3C"/>
    <w:rsid w:val="009B1747"/>
    <w:rsid w:val="009C4559"/>
    <w:rsid w:val="009D47F7"/>
    <w:rsid w:val="009D520C"/>
    <w:rsid w:val="00A06EB9"/>
    <w:rsid w:val="00A835CB"/>
    <w:rsid w:val="00A92D7F"/>
    <w:rsid w:val="00AA2A1E"/>
    <w:rsid w:val="00AA47E7"/>
    <w:rsid w:val="00AD0FAB"/>
    <w:rsid w:val="00AE5D1E"/>
    <w:rsid w:val="00AF228D"/>
    <w:rsid w:val="00B06F0E"/>
    <w:rsid w:val="00B1332C"/>
    <w:rsid w:val="00B24F99"/>
    <w:rsid w:val="00B4177E"/>
    <w:rsid w:val="00B823DD"/>
    <w:rsid w:val="00B9207A"/>
    <w:rsid w:val="00BB0548"/>
    <w:rsid w:val="00BC6A2A"/>
    <w:rsid w:val="00BD6EEE"/>
    <w:rsid w:val="00C16751"/>
    <w:rsid w:val="00C53121"/>
    <w:rsid w:val="00C73C50"/>
    <w:rsid w:val="00CA03C8"/>
    <w:rsid w:val="00CE3752"/>
    <w:rsid w:val="00CF3B87"/>
    <w:rsid w:val="00D321F8"/>
    <w:rsid w:val="00D65315"/>
    <w:rsid w:val="00D91DDE"/>
    <w:rsid w:val="00DA5882"/>
    <w:rsid w:val="00DD154A"/>
    <w:rsid w:val="00DD23A4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A4B95"/>
    <w:rsid w:val="00EE3BD8"/>
    <w:rsid w:val="00EF0457"/>
    <w:rsid w:val="00F01086"/>
    <w:rsid w:val="00F12AAE"/>
    <w:rsid w:val="00F20991"/>
    <w:rsid w:val="00F50E87"/>
    <w:rsid w:val="00F61DEC"/>
    <w:rsid w:val="00F66FBA"/>
    <w:rsid w:val="00F7169B"/>
    <w:rsid w:val="00F8187E"/>
    <w:rsid w:val="00FC5174"/>
    <w:rsid w:val="00FE0251"/>
    <w:rsid w:val="00FE4CAF"/>
    <w:rsid w:val="00FE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326</TotalTime>
  <Pages>1</Pages>
  <Words>54</Words>
  <Characters>310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70</cp:revision>
  <cp:lastPrinted>2012-12-10T13:01:00Z</cp:lastPrinted>
  <dcterms:created xsi:type="dcterms:W3CDTF">2013-05-20T14:43:00Z</dcterms:created>
  <dcterms:modified xsi:type="dcterms:W3CDTF">2013-09-24T05:37:00Z</dcterms:modified>
</cp:coreProperties>
</file>